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40FF" w14:textId="77777777" w:rsidR="009239F7" w:rsidRPr="002F6A28" w:rsidRDefault="00A273C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2A3F8B" w14:textId="77777777" w:rsidR="009239F7" w:rsidRPr="002F6A28" w:rsidRDefault="00A273CE" w:rsidP="002F6A28">
      <w:pPr>
        <w:jc w:val="center"/>
      </w:pPr>
      <w:r w:rsidRPr="002F6A28">
        <w:t>The following notification is being circulated in accordance with Article 10.6</w:t>
      </w:r>
    </w:p>
    <w:p w14:paraId="54D487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E7994" w14:paraId="4F4CBCD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54535F" w14:textId="77777777" w:rsidR="00F85C99" w:rsidRPr="002F6A28" w:rsidRDefault="00A273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60F5028" w14:textId="77777777" w:rsidR="00F85C99" w:rsidRPr="002F6A28" w:rsidRDefault="00A273C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482F70F" w14:textId="77777777" w:rsidR="00F85C99" w:rsidRPr="002F6A28" w:rsidRDefault="00A273C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E7994" w14:paraId="54D0C8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53508" w14:textId="77777777" w:rsidR="00F85C99" w:rsidRPr="002F6A28" w:rsidRDefault="00A273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06532" w14:textId="77777777" w:rsidR="00F85C99" w:rsidRPr="002F6A28" w:rsidRDefault="00A273C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1372194" w14:textId="77777777" w:rsidR="00EE3A11" w:rsidRPr="00C379C8" w:rsidRDefault="00A273CE" w:rsidP="00155128">
            <w:pPr>
              <w:spacing w:after="120"/>
            </w:pPr>
            <w:r w:rsidRPr="00C379C8">
              <w:t>Kenya Bureau of Standards</w:t>
            </w:r>
          </w:p>
          <w:p w14:paraId="4B10129E" w14:textId="77777777" w:rsidR="00F85C99" w:rsidRPr="002F6A28" w:rsidRDefault="00A273C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2A707CC" w14:textId="77777777" w:rsidR="00AC6C6E" w:rsidRPr="00C379C8" w:rsidRDefault="00A273CE" w:rsidP="00AA646C">
            <w:r w:rsidRPr="00C379C8">
              <w:t>Kenya Bureau of Standards</w:t>
            </w:r>
          </w:p>
          <w:p w14:paraId="1CE2F321" w14:textId="77777777" w:rsidR="00AC6C6E" w:rsidRPr="00C379C8" w:rsidRDefault="00A273CE" w:rsidP="00AA646C">
            <w:r w:rsidRPr="00C379C8">
              <w:t>P.O. Box: 54974-00200, Nairobi, Kenya</w:t>
            </w:r>
          </w:p>
          <w:p w14:paraId="4996008B" w14:textId="77777777" w:rsidR="00AC6C6E" w:rsidRPr="00C379C8" w:rsidRDefault="00A273CE" w:rsidP="00AA646C">
            <w:r w:rsidRPr="00C379C8">
              <w:t>Telephone: + (254) 020 605490, 605506/6948258</w:t>
            </w:r>
          </w:p>
          <w:p w14:paraId="1A9FC03F" w14:textId="77777777" w:rsidR="00AC6C6E" w:rsidRPr="00C379C8" w:rsidRDefault="00A273CE" w:rsidP="00AA646C">
            <w:r w:rsidRPr="00C379C8">
              <w:t>Fax: + (254) 020 609660/609665</w:t>
            </w:r>
          </w:p>
          <w:p w14:paraId="7D9EEC00" w14:textId="77777777" w:rsidR="00AC6C6E" w:rsidRPr="00C379C8" w:rsidRDefault="00A273CE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E7994" w14:paraId="3323F9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9FB3BD" w14:textId="77777777" w:rsidR="00F85C99" w:rsidRPr="002F6A28" w:rsidRDefault="00A273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F4E19" w14:textId="77777777" w:rsidR="00F85C99" w:rsidRPr="0058336F" w:rsidRDefault="00A273C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E7994" w14:paraId="2C3082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E5390" w14:textId="77777777" w:rsidR="00F85C99" w:rsidRPr="002F6A28" w:rsidRDefault="00A273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787515" w14:textId="77777777" w:rsidR="00F85C99" w:rsidRPr="002F6A28" w:rsidRDefault="00A273C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Animal and vegetable fats and oils (ICS code(s): 67.200.10)</w:t>
            </w:r>
          </w:p>
        </w:tc>
      </w:tr>
      <w:tr w:rsidR="005E7994" w14:paraId="6640B2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FF6A4A" w14:textId="77777777" w:rsidR="00F85C99" w:rsidRPr="002F6A28" w:rsidRDefault="00A273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D8693" w14:textId="77777777" w:rsidR="00F85C99" w:rsidRPr="002F6A28" w:rsidRDefault="00A273C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297: 2024 Edible soya bean oil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– Specification; (14 page(s), in English)</w:t>
            </w:r>
          </w:p>
        </w:tc>
      </w:tr>
      <w:tr w:rsidR="005E7994" w14:paraId="406CC1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10D23A" w14:textId="77777777" w:rsidR="00F85C99" w:rsidRPr="002F6A28" w:rsidRDefault="00A273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DE6D2" w14:textId="77777777" w:rsidR="00F85C99" w:rsidRPr="002F6A28" w:rsidRDefault="00A273C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sampling, and test methods for virgin and refined soya bean (soybean) oil derived from seeds of soya beans (</w:t>
            </w:r>
            <w:r w:rsidR="00FE448B" w:rsidRPr="00C379C8">
              <w:rPr>
                <w:i/>
                <w:iCs/>
              </w:rPr>
              <w:t xml:space="preserve">Glycine max </w:t>
            </w:r>
            <w:r w:rsidR="00FE448B" w:rsidRPr="00C379C8">
              <w:t>(L.)</w:t>
            </w:r>
            <w:r w:rsidR="00FE448B" w:rsidRPr="00C379C8">
              <w:rPr>
                <w:i/>
                <w:iCs/>
              </w:rPr>
              <w:t xml:space="preserve"> Merr.</w:t>
            </w:r>
            <w:r w:rsidR="00FE448B" w:rsidRPr="00C379C8">
              <w:t>) intended for human consumption.</w:t>
            </w:r>
          </w:p>
        </w:tc>
      </w:tr>
      <w:tr w:rsidR="005E7994" w14:paraId="2661F1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498B0" w14:textId="77777777" w:rsidR="00F85C99" w:rsidRPr="002F6A28" w:rsidRDefault="00A273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24C9E" w14:textId="77777777" w:rsidR="00F85C99" w:rsidRPr="002F6A28" w:rsidRDefault="00A273C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:rsidR="005E7994" w14:paraId="3015E2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BA35B" w14:textId="77777777" w:rsidR="00F85C99" w:rsidRPr="002F6A28" w:rsidRDefault="00A273C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6687EA" w14:textId="77777777" w:rsidR="00086AF5" w:rsidRPr="00086AF5" w:rsidRDefault="00A273C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A78FC25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66, Guidelines for the use of flavourings</w:t>
            </w:r>
          </w:p>
          <w:p w14:paraId="5E6DCCA4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35508812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prepackaged foods — General requirements</w:t>
            </w:r>
          </w:p>
          <w:p w14:paraId="6D80E1DE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0465FEDC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769, Fortified edible fats and oils — Specification</w:t>
            </w:r>
          </w:p>
          <w:p w14:paraId="57EEDF1D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803, Nutrition labelling — Requirements</w:t>
            </w:r>
          </w:p>
          <w:p w14:paraId="01F24749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— General requirements</w:t>
            </w:r>
          </w:p>
          <w:p w14:paraId="46A576A3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14:paraId="54C5311E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14:paraId="2BFA3DF1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661, Animal and vegetable fats and oils — Preparation of test sample</w:t>
            </w:r>
          </w:p>
          <w:p w14:paraId="3A270B8F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662, Animal and vegetable fats and oils — Determination of moisture and volatile matter content</w:t>
            </w:r>
          </w:p>
          <w:p w14:paraId="06F351F5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14:paraId="3F9BD1C9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3596, Animal and vegetable fats and oils — Determination of unsaponifiable matter— Method using diethyl ether extraction</w:t>
            </w:r>
          </w:p>
          <w:p w14:paraId="57CBE52F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14:paraId="44241BC2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</w:t>
            </w:r>
          </w:p>
          <w:p w14:paraId="3849B998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3961, Animal and vegetable fats and oils — Determination of iodine value</w:t>
            </w:r>
          </w:p>
          <w:p w14:paraId="7F61C712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5555, Animal and vegetable fats and oils — Sampling</w:t>
            </w:r>
          </w:p>
          <w:p w14:paraId="651EE8FC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6320, Animal and vegetable fats and oils — Determination of refractive index</w:t>
            </w:r>
          </w:p>
          <w:p w14:paraId="6DDCF7AA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6883, Animal and vegetable fats and oils — Determination of conventional mass per volume (litre weight in air)</w:t>
            </w:r>
          </w:p>
          <w:p w14:paraId="51163915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10539, Animal and vegetable fats and oils — Determination of alkalinity</w:t>
            </w:r>
          </w:p>
          <w:p w14:paraId="5C98AC13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12193, Animal and vegetable fats and oils — Determination of lead by direct graphite furnace atomic absorption spectroscopy</w:t>
            </w:r>
          </w:p>
          <w:p w14:paraId="680E3FBF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13547 -2, Copper, lead, zinc and nickel sulfide concentrates — Determination of arsenic Part 2: Acid digestion and by inductively coupled plasma atomic emission and spectrometric method</w:t>
            </w:r>
          </w:p>
          <w:p w14:paraId="05B08358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15305, Animal and vegetable fats and oils — Determination of Lovibond colour</w:t>
            </w:r>
          </w:p>
          <w:p w14:paraId="5FAB6B3C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4E3DB357" w14:textId="77777777" w:rsidR="00EE3A11" w:rsidRPr="002F6A28" w:rsidRDefault="00A273C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21033, Animal and vegetable fats and oils — Determination of trace elements by inductively coupled plasma optical emission spectroscopy (ICP-OES)</w:t>
            </w:r>
          </w:p>
        </w:tc>
      </w:tr>
      <w:tr w:rsidR="005E7994" w14:paraId="32D43E0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216AA" w14:textId="77777777" w:rsidR="00EE3A11" w:rsidRPr="002F6A28" w:rsidRDefault="00A273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4C5BDD" w14:textId="77777777" w:rsidR="00EE3A11" w:rsidRPr="002F6A28" w:rsidRDefault="00A273C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F6CFA8A" w14:textId="77777777" w:rsidR="00EE3A11" w:rsidRPr="002F6A28" w:rsidRDefault="00A273C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E7994" w14:paraId="40A7A9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C475F" w14:textId="77777777" w:rsidR="00F85C99" w:rsidRPr="002F6A28" w:rsidRDefault="00A273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ABD29" w14:textId="77777777" w:rsidR="00F85C99" w:rsidRPr="002F6A28" w:rsidRDefault="00A273C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E7994" w14:paraId="6EFE095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B2B2558" w14:textId="77777777" w:rsidR="00F85C99" w:rsidRPr="002F6A28" w:rsidRDefault="00A273C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44A06C" w14:textId="77777777" w:rsidR="00F85C99" w:rsidRPr="002F6A28" w:rsidRDefault="00A273C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CB2807" w14:textId="77777777" w:rsidR="00EE3A11" w:rsidRPr="00A12DDE" w:rsidRDefault="00A273CE" w:rsidP="00B16145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CCB5163" w14:textId="77777777" w:rsidR="00EE3A11" w:rsidRPr="00A12DDE" w:rsidRDefault="00350DB6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A273CE" w:rsidRPr="00A12DDE">
                <w:rPr>
                  <w:bCs/>
                  <w:color w:val="0000FF"/>
                  <w:u w:val="single"/>
                </w:rPr>
                <w:t>https://members.wto.org/crnattachments/2024/TBT/KEN/24_06771_00_e.pdf</w:t>
              </w:r>
            </w:hyperlink>
          </w:p>
        </w:tc>
      </w:tr>
    </w:tbl>
    <w:p w14:paraId="22B889A3" w14:textId="77777777" w:rsidR="00EE3A11" w:rsidRPr="002F6A28" w:rsidRDefault="00EE3A11" w:rsidP="002F6A28"/>
    <w:sectPr w:rsidR="00EE3A11" w:rsidRPr="002F6A28" w:rsidSect="00A273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EC76" w14:textId="77777777" w:rsidR="00A273CE" w:rsidRDefault="00A273CE">
      <w:r>
        <w:separator/>
      </w:r>
    </w:p>
  </w:endnote>
  <w:endnote w:type="continuationSeparator" w:id="0">
    <w:p w14:paraId="4B17A6AB" w14:textId="77777777" w:rsidR="00A273CE" w:rsidRDefault="00A2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2A65" w14:textId="697B949C" w:rsidR="009239F7" w:rsidRPr="00A273CE" w:rsidRDefault="00A273CE" w:rsidP="00A273C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3BB9" w14:textId="5E644662" w:rsidR="009239F7" w:rsidRPr="00A273CE" w:rsidRDefault="00A273CE" w:rsidP="00A273C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830F" w14:textId="77777777" w:rsidR="00EE3A11" w:rsidRPr="002F6A28" w:rsidRDefault="00A273C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350F" w14:textId="77777777" w:rsidR="00A273CE" w:rsidRDefault="00A273CE">
      <w:r>
        <w:separator/>
      </w:r>
    </w:p>
  </w:footnote>
  <w:footnote w:type="continuationSeparator" w:id="0">
    <w:p w14:paraId="51033F48" w14:textId="77777777" w:rsidR="00A273CE" w:rsidRDefault="00A27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8B08" w14:textId="77777777" w:rsidR="00A273CE" w:rsidRPr="00A273CE" w:rsidRDefault="00A273CE" w:rsidP="00A273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73CE">
      <w:t>G/TBT/N/BDI/519 • G/TBT/N/KEN/1687 • G/TBT/N/RWA/1085 • G/TBT/N/TZA/1185 • G/TBT/N/UGA/2029</w:t>
    </w:r>
  </w:p>
  <w:p w14:paraId="47BB6B67" w14:textId="77777777" w:rsidR="00A273CE" w:rsidRPr="00A273CE" w:rsidRDefault="00A273CE" w:rsidP="00A273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D1B795" w14:textId="134E8E72" w:rsidR="00A273CE" w:rsidRPr="00A273CE" w:rsidRDefault="00A273CE" w:rsidP="00A273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73CE">
      <w:t xml:space="preserve">- </w:t>
    </w:r>
    <w:r w:rsidRPr="00A273CE">
      <w:fldChar w:fldCharType="begin"/>
    </w:r>
    <w:r w:rsidRPr="00A273CE">
      <w:instrText xml:space="preserve"> PAGE </w:instrText>
    </w:r>
    <w:r w:rsidRPr="00A273CE">
      <w:fldChar w:fldCharType="separate"/>
    </w:r>
    <w:r w:rsidRPr="00A273CE">
      <w:rPr>
        <w:noProof/>
      </w:rPr>
      <w:t>2</w:t>
    </w:r>
    <w:r w:rsidRPr="00A273CE">
      <w:fldChar w:fldCharType="end"/>
    </w:r>
    <w:r w:rsidRPr="00A273CE">
      <w:t xml:space="preserve"> -</w:t>
    </w:r>
  </w:p>
  <w:p w14:paraId="00B1B8A7" w14:textId="1AA75E19" w:rsidR="009239F7" w:rsidRPr="00A273CE" w:rsidRDefault="009239F7" w:rsidP="00A273C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D6B4C" w14:textId="77777777" w:rsidR="00A273CE" w:rsidRPr="00A273CE" w:rsidRDefault="00A273CE" w:rsidP="00A273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73CE">
      <w:t>G/TBT/N/BDI/519 • G/TBT/N/KEN/1687 • G/TBT/N/RWA/1085 • G/TBT/N/TZA/1185 • G/TBT/N/UGA/2029</w:t>
    </w:r>
  </w:p>
  <w:p w14:paraId="29DCE76F" w14:textId="77777777" w:rsidR="00A273CE" w:rsidRPr="00A273CE" w:rsidRDefault="00A273CE" w:rsidP="00A273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A693F5" w14:textId="5D79EF44" w:rsidR="00A273CE" w:rsidRPr="00A273CE" w:rsidRDefault="00A273CE" w:rsidP="00A273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73CE">
      <w:t xml:space="preserve">- </w:t>
    </w:r>
    <w:r w:rsidRPr="00A273CE">
      <w:fldChar w:fldCharType="begin"/>
    </w:r>
    <w:r w:rsidRPr="00A273CE">
      <w:instrText xml:space="preserve"> PAGE </w:instrText>
    </w:r>
    <w:r w:rsidRPr="00A273CE">
      <w:fldChar w:fldCharType="separate"/>
    </w:r>
    <w:r w:rsidRPr="00A273CE">
      <w:rPr>
        <w:noProof/>
      </w:rPr>
      <w:t>2</w:t>
    </w:r>
    <w:r w:rsidRPr="00A273CE">
      <w:fldChar w:fldCharType="end"/>
    </w:r>
    <w:r w:rsidRPr="00A273CE">
      <w:t xml:space="preserve"> -</w:t>
    </w:r>
  </w:p>
  <w:p w14:paraId="6C55355B" w14:textId="45010195" w:rsidR="009239F7" w:rsidRPr="00A273CE" w:rsidRDefault="009239F7" w:rsidP="00A273C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E7994" w14:paraId="7D160CA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0AD24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320C7E" w14:textId="1DE3D619" w:rsidR="00ED54E0" w:rsidRPr="009239F7" w:rsidRDefault="00A273C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E7994" w14:paraId="7AEF9C0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F10696" w14:textId="77777777" w:rsidR="00ED54E0" w:rsidRPr="009239F7" w:rsidRDefault="00A273C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737C2DA" wp14:editId="113B086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61645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969C1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E7994" w14:paraId="50728C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42ED0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399E07" w14:textId="77777777" w:rsidR="00A273CE" w:rsidRDefault="00A273CE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G/TBT/N/BDI/519, G/TBT/N/KEN/1687</w:t>
          </w:r>
        </w:p>
        <w:p w14:paraId="5781749D" w14:textId="77777777" w:rsidR="00A273CE" w:rsidRDefault="00A273C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G/TBT/N/RWA/1085, G/TBT/N/TZA/1185</w:t>
          </w:r>
        </w:p>
        <w:p w14:paraId="21B24E4C" w14:textId="1C638002" w:rsidR="005E7994" w:rsidRPr="002F6A28" w:rsidRDefault="00A273C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G/TBT/N/UGA/2029</w:t>
          </w:r>
          <w:bookmarkEnd w:id="1"/>
        </w:p>
      </w:tc>
    </w:tr>
    <w:tr w:rsidR="005E7994" w14:paraId="70385AA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8E300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D533FD" w14:textId="11179771" w:rsidR="00ED54E0" w:rsidRPr="009239F7" w:rsidRDefault="00A273CE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14 October 2024</w:t>
          </w:r>
        </w:p>
      </w:tc>
    </w:tr>
    <w:tr w:rsidR="005E7994" w14:paraId="5924DC1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F9DE01" w14:textId="64966898" w:rsidR="00ED54E0" w:rsidRPr="009239F7" w:rsidRDefault="00A273CE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350DB6">
            <w:rPr>
              <w:color w:val="FF0000"/>
              <w:szCs w:val="16"/>
            </w:rPr>
            <w:t>7150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C6AE98" w14:textId="77777777" w:rsidR="00ED54E0" w:rsidRPr="009239F7" w:rsidRDefault="00A273CE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5E7994" w14:paraId="2E3F247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1BC374" w14:textId="159C3815" w:rsidR="00ED54E0" w:rsidRPr="009239F7" w:rsidRDefault="00A273CE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263154" w14:textId="49C849B1" w:rsidR="00ED54E0" w:rsidRPr="002F6A28" w:rsidRDefault="00A273CE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76748A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2C26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BB80472" w:tentative="1">
      <w:start w:val="1"/>
      <w:numFmt w:val="lowerLetter"/>
      <w:lvlText w:val="%2."/>
      <w:lvlJc w:val="left"/>
      <w:pPr>
        <w:ind w:left="1080" w:hanging="360"/>
      </w:pPr>
    </w:lvl>
    <w:lvl w:ilvl="2" w:tplc="094E657E" w:tentative="1">
      <w:start w:val="1"/>
      <w:numFmt w:val="lowerRoman"/>
      <w:lvlText w:val="%3."/>
      <w:lvlJc w:val="right"/>
      <w:pPr>
        <w:ind w:left="1800" w:hanging="180"/>
      </w:pPr>
    </w:lvl>
    <w:lvl w:ilvl="3" w:tplc="FB348BFE" w:tentative="1">
      <w:start w:val="1"/>
      <w:numFmt w:val="decimal"/>
      <w:lvlText w:val="%4."/>
      <w:lvlJc w:val="left"/>
      <w:pPr>
        <w:ind w:left="2520" w:hanging="360"/>
      </w:pPr>
    </w:lvl>
    <w:lvl w:ilvl="4" w:tplc="179E7868" w:tentative="1">
      <w:start w:val="1"/>
      <w:numFmt w:val="lowerLetter"/>
      <w:lvlText w:val="%5."/>
      <w:lvlJc w:val="left"/>
      <w:pPr>
        <w:ind w:left="3240" w:hanging="360"/>
      </w:pPr>
    </w:lvl>
    <w:lvl w:ilvl="5" w:tplc="9DFE90D6" w:tentative="1">
      <w:start w:val="1"/>
      <w:numFmt w:val="lowerRoman"/>
      <w:lvlText w:val="%6."/>
      <w:lvlJc w:val="right"/>
      <w:pPr>
        <w:ind w:left="3960" w:hanging="180"/>
      </w:pPr>
    </w:lvl>
    <w:lvl w:ilvl="6" w:tplc="DFBA7906" w:tentative="1">
      <w:start w:val="1"/>
      <w:numFmt w:val="decimal"/>
      <w:lvlText w:val="%7."/>
      <w:lvlJc w:val="left"/>
      <w:pPr>
        <w:ind w:left="4680" w:hanging="360"/>
      </w:pPr>
    </w:lvl>
    <w:lvl w:ilvl="7" w:tplc="62C8252E" w:tentative="1">
      <w:start w:val="1"/>
      <w:numFmt w:val="lowerLetter"/>
      <w:lvlText w:val="%8."/>
      <w:lvlJc w:val="left"/>
      <w:pPr>
        <w:ind w:left="5400" w:hanging="360"/>
      </w:pPr>
    </w:lvl>
    <w:lvl w:ilvl="8" w:tplc="D4BCB8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6212808">
    <w:abstractNumId w:val="9"/>
  </w:num>
  <w:num w:numId="2" w16cid:durableId="565411397">
    <w:abstractNumId w:val="7"/>
  </w:num>
  <w:num w:numId="3" w16cid:durableId="616177677">
    <w:abstractNumId w:val="6"/>
  </w:num>
  <w:num w:numId="4" w16cid:durableId="722555929">
    <w:abstractNumId w:val="5"/>
  </w:num>
  <w:num w:numId="5" w16cid:durableId="1975868285">
    <w:abstractNumId w:val="4"/>
  </w:num>
  <w:num w:numId="6" w16cid:durableId="393091217">
    <w:abstractNumId w:val="12"/>
  </w:num>
  <w:num w:numId="7" w16cid:durableId="978613164">
    <w:abstractNumId w:val="11"/>
  </w:num>
  <w:num w:numId="8" w16cid:durableId="1224870196">
    <w:abstractNumId w:val="10"/>
  </w:num>
  <w:num w:numId="9" w16cid:durableId="1534734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829326">
    <w:abstractNumId w:val="13"/>
  </w:num>
  <w:num w:numId="11" w16cid:durableId="495341992">
    <w:abstractNumId w:val="8"/>
  </w:num>
  <w:num w:numId="12" w16cid:durableId="964505190">
    <w:abstractNumId w:val="3"/>
  </w:num>
  <w:num w:numId="13" w16cid:durableId="1752002318">
    <w:abstractNumId w:val="2"/>
  </w:num>
  <w:num w:numId="14" w16cid:durableId="498733961">
    <w:abstractNumId w:val="1"/>
  </w:num>
  <w:num w:numId="15" w16cid:durableId="1528904743">
    <w:abstractNumId w:val="0"/>
  </w:num>
  <w:num w:numId="16" w16cid:durableId="228273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0DB6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7994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73CE"/>
    <w:rsid w:val="00A50757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1EA8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892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77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76276-33AD-4BC8-89DE-DC890436DA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2024-10-14T08:13:00Z</dcterms:created>
  <dcterms:modified xsi:type="dcterms:W3CDTF">2024-10-14T08:20:00Z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G/TBT/N/BDI/519</vt:lpwstr>
  </property>
  <property fmtid="{D5CDD505-2E9C-101B-9397-08002B2CF9AE}" pid="5" name="Symbol2">
    <vt:lpwstr>G/TBT/N/KEN/1687</vt:lpwstr>
  </property>
  <property fmtid="{D5CDD505-2E9C-101B-9397-08002B2CF9AE}" pid="6" name="Symbol3">
    <vt:lpwstr>G/TBT/N/RWA/1085</vt:lpwstr>
  </property>
  <property fmtid="{D5CDD505-2E9C-101B-9397-08002B2CF9AE}" pid="7" name="Symbol4">
    <vt:lpwstr>G/TBT/N/TZA/1185</vt:lpwstr>
  </property>
  <property fmtid="{D5CDD505-2E9C-101B-9397-08002B2CF9AE}" pid="8" name="Symbol5">
    <vt:lpwstr>G/TBT/N/UGA/2029</vt:lpwstr>
  </property>
</Properties>
</file>