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3CAC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C55D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A946B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1184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09CE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52CB7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8541E0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F7F3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E7F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48D9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C8EB4E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36B95D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48C3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6F59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C38A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4621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8483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752826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A466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D04CE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142: 2025 Vodka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– Specification; (10 page(s), in English)</w:t>
            </w:r>
          </w:p>
          <w:p w:rsidR="000C3B6C" w:rsidRPr="000C3B6C" w:rsidP="002F6A28" w14:paraId="7C8405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3685" w:rsidRPr="00CE6C29" w:rsidP="002F6A28" w14:paraId="6FDA05E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https://members.wto.org/crnattachments/2025/TBT/KEN/25_08833_00_e.pdf</w:t>
              </w:r>
            </w:hyperlink>
          </w:p>
          <w:p w:rsidR="00073685" w:rsidRPr="00CE6C29" w:rsidP="002F6A28" w14:paraId="1A20485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73685" w:rsidRPr="00CE6C29" w:rsidP="002F6A28" w14:paraId="638486C6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073685" w:rsidRPr="00CE6C29" w:rsidP="002F6A28" w14:paraId="6E335137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073685" w:rsidRPr="00CE6C29" w:rsidP="002F6A28" w14:paraId="41BF8B6A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073685" w:rsidRPr="00CE6C29" w:rsidP="002F6A28" w14:paraId="6C5432A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8F2FB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46DF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FC54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vodka.</w:t>
            </w:r>
          </w:p>
          <w:p w:rsidR="00FE448B" w:rsidRPr="00C379C8" w:rsidP="002F6A28" w14:paraId="4047AE35" w14:textId="77777777">
            <w:pPr>
              <w:spacing w:before="120" w:after="120"/>
            </w:pPr>
            <w:r w:rsidRPr="00C379C8">
              <w:t>This standard also applies to flavoured vodka</w:t>
            </w:r>
          </w:p>
        </w:tc>
      </w:tr>
      <w:tr w14:paraId="3E7FD2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910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FC84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38FE3C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8AA99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E241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EA18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14ADB0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664847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7DEB02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3BC0CB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6E4142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123, Distilled water — Specification</w:t>
            </w:r>
          </w:p>
          <w:p w:rsidR="00EE3A11" w:rsidRPr="002F6A28" w:rsidP="007F13E8" w14:paraId="589DCE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144, Neutral spirit — Specification</w:t>
            </w:r>
          </w:p>
        </w:tc>
      </w:tr>
      <w:tr w14:paraId="07742F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7320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B717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18FB7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C1E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471E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5794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8E83D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6095CD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F5123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C9FF6F" w14:textId="77777777">
            <w:r w:rsidRPr="00CE6C29">
              <w:t>Kenya Bureau of Standards</w:t>
            </w:r>
          </w:p>
          <w:p w:rsidR="00CE6C29" w:rsidRPr="00CE6C29" w:rsidP="000C3B6C" w14:paraId="79592B99" w14:textId="77777777">
            <w:r w:rsidRPr="00CE6C29">
              <w:t>P.O. Box: 54974-00200, Nairobi, Kenya</w:t>
            </w:r>
          </w:p>
          <w:p w:rsidR="00CE6C29" w:rsidRPr="00CE6C29" w:rsidP="000C3B6C" w14:paraId="6CEA8A89" w14:textId="77777777">
            <w:r w:rsidRPr="00CE6C29">
              <w:t>Telephone: + (254) 020 605490, 605506/6948258</w:t>
            </w:r>
          </w:p>
          <w:p w:rsidR="00CE6C29" w:rsidRPr="00CE6C29" w:rsidP="000C3B6C" w14:paraId="7CD190A5" w14:textId="77777777">
            <w:r w:rsidRPr="00CE6C29">
              <w:t>Fax: + (254) 020 609660/609665</w:t>
            </w:r>
          </w:p>
          <w:p w:rsidR="00CE6C29" w:rsidRPr="00CE6C29" w:rsidP="000C3B6C" w14:paraId="0EA6F2EB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AD27AB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CFC3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9116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2DE8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337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C43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852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5FDD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6D03" w:rsidRPr="002F6A28" w:rsidP="009239F7" w14:paraId="5F40E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G/TBT/N/BDI/692, G/TBT/N/KEN/1952</w:t>
    </w:r>
  </w:p>
  <w:p w:rsidR="006B6D03" w:rsidRPr="002F6A28" w:rsidP="009239F7" w14:paraId="5777F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G/TBT/N/RWA/1315, G/TBT/N/</w:t>
    </w:r>
    <w:r w:rsidRPr="002F6A28">
      <w:t>TZA</w:t>
    </w:r>
    <w:r w:rsidRPr="002F6A28">
      <w:t>/1464</w:t>
    </w:r>
  </w:p>
  <w:p w:rsidR="009239F7" w:rsidRPr="002F6A28" w:rsidP="009239F7" w14:paraId="2FE8A8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G/TBT/N/UGA/2282</w:t>
    </w:r>
    <w:bookmarkEnd w:id="0"/>
  </w:p>
  <w:p w:rsidR="009239F7" w:rsidRPr="002F6A28" w:rsidP="009239F7" w14:paraId="0BA66A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57B7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3339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0086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E304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33D1B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DE383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304C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04B69C" w14:textId="77777777">
          <w:pPr>
            <w:jc w:val="right"/>
            <w:rPr>
              <w:b/>
              <w:szCs w:val="16"/>
            </w:rPr>
          </w:pPr>
        </w:p>
      </w:tc>
    </w:tr>
    <w:tr w14:paraId="5E5FC5C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1F83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B6D03" w:rsidRPr="002F6A28" w:rsidP="00B801E9" w14:paraId="2EF17BE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G/TBT/N/BDI/692, G/TBT/N/KEN/1952</w:t>
          </w:r>
        </w:p>
        <w:p w:rsidR="006B6D03" w:rsidRPr="002F6A28" w:rsidP="00B801E9" w14:paraId="012C26A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G/TBT/N/RWA/1315,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/1464</w:t>
          </w:r>
        </w:p>
        <w:p w:rsidR="009239F7" w:rsidRPr="002F6A28" w:rsidP="00B801E9" w14:paraId="15D3188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G/TBT/N/UGA/2282</w:t>
          </w:r>
          <w:bookmarkEnd w:id="2"/>
        </w:p>
      </w:tc>
    </w:tr>
    <w:tr w14:paraId="2801C2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47D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93A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7632D5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860CB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A348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FBB6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4276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B93A3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881C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871615">
    <w:abstractNumId w:val="9"/>
  </w:num>
  <w:num w:numId="2" w16cid:durableId="1720589745">
    <w:abstractNumId w:val="7"/>
  </w:num>
  <w:num w:numId="3" w16cid:durableId="377702997">
    <w:abstractNumId w:val="6"/>
  </w:num>
  <w:num w:numId="4" w16cid:durableId="293601682">
    <w:abstractNumId w:val="5"/>
  </w:num>
  <w:num w:numId="5" w16cid:durableId="374819076">
    <w:abstractNumId w:val="4"/>
  </w:num>
  <w:num w:numId="6" w16cid:durableId="207112397">
    <w:abstractNumId w:val="12"/>
  </w:num>
  <w:num w:numId="7" w16cid:durableId="104083407">
    <w:abstractNumId w:val="11"/>
  </w:num>
  <w:num w:numId="8" w16cid:durableId="1660572478">
    <w:abstractNumId w:val="10"/>
  </w:num>
  <w:num w:numId="9" w16cid:durableId="1511799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7399809">
    <w:abstractNumId w:val="13"/>
  </w:num>
  <w:num w:numId="11" w16cid:durableId="1153910323">
    <w:abstractNumId w:val="8"/>
  </w:num>
  <w:num w:numId="12" w16cid:durableId="146022682">
    <w:abstractNumId w:val="3"/>
  </w:num>
  <w:num w:numId="13" w16cid:durableId="334528402">
    <w:abstractNumId w:val="2"/>
  </w:num>
  <w:num w:numId="14" w16cid:durableId="184170882">
    <w:abstractNumId w:val="1"/>
  </w:num>
  <w:num w:numId="15" w16cid:durableId="1248151066">
    <w:abstractNumId w:val="0"/>
  </w:num>
  <w:num w:numId="16" w16cid:durableId="13737698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3685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6D03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4333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0D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74A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8CA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6D34D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3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B16D84-44F8-4E4E-B561-11E5CF2FF9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2025-12-10T12:57:00Z</dcterms:created>
  <dcterms:modified xsi:type="dcterms:W3CDTF">2025-12-10T13:21:00Z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