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5FAF3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D1555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CC33F8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DD1D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68C0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AE2A5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E9B5A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CEE2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B4FD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6EBDA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6F279B" w14:textId="77777777">
            <w:r w:rsidRPr="00C379C8">
              <w:t>Tanzania Bureau of Standards</w:t>
            </w:r>
          </w:p>
          <w:p w:rsidR="00EE3A11" w:rsidRPr="00C379C8" w:rsidP="000C3B6C" w14:paraId="5D4F4118" w14:textId="77777777">
            <w:r w:rsidRPr="00C379C8">
              <w:t>Ubungo, Morogoro Road/Sam Nujoma Road</w:t>
            </w:r>
          </w:p>
          <w:p w:rsidR="00EE3A11" w:rsidRPr="00140695" w:rsidP="000C3B6C" w14:paraId="4481231D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P. O. Box 9524</w:t>
            </w:r>
          </w:p>
          <w:p w:rsidR="00EE3A11" w:rsidRPr="00140695" w:rsidP="000C3B6C" w14:paraId="292CF0DE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DAR ES SALAAM, TANZANIA</w:t>
            </w:r>
          </w:p>
          <w:p w:rsidR="00EE3A11" w:rsidRPr="00140695" w:rsidP="000C3B6C" w14:paraId="3C214C9D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Tel. No: +255 22 245 0298/+255 22 245 0206</w:t>
            </w:r>
          </w:p>
          <w:p w:rsidR="00EE3A11" w:rsidRPr="00140695" w:rsidP="000C3B6C" w14:paraId="64850650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 xml:space="preserve">Email: </w:t>
            </w:r>
            <w:hyperlink r:id="rId6" w:history="1">
              <w:r w:rsidRPr="0014069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5E501EC0" w14:textId="77777777">
            <w:r w:rsidRPr="00C379C8">
              <w:t xml:space="preserve">Website: </w:t>
            </w:r>
            <w:hyperlink r:id="rId7" w:history="1">
              <w:r w:rsidRPr="00854CEF" w:rsidR="005E0F74">
                <w:rPr>
                  <w:rStyle w:val="Hyperlink"/>
                </w:rPr>
                <w:t>www.tbs.go.tz</w:t>
              </w:r>
            </w:hyperlink>
            <w:r w:rsidR="005E0F74">
              <w:t xml:space="preserve"> </w:t>
            </w:r>
          </w:p>
          <w:p w:rsidR="00EE3A11" w:rsidRPr="00C379C8" w:rsidP="000C3B6C" w14:paraId="42B896F9" w14:textId="77777777">
            <w:r w:rsidRPr="00C379C8">
              <w:t>Telefax: +255 22 2450959</w:t>
            </w:r>
          </w:p>
          <w:p w:rsidR="00EE3A11" w:rsidRPr="00C379C8" w:rsidP="000C3B6C" w14:paraId="3E84A586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64993F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C37E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DC4D9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4809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1660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754E4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Coal; briquettes, ovoids and similar solid fuels manufactured from coal (HS code(s): 2701); Coals (ICS code(s): 73.040)</w:t>
            </w:r>
          </w:p>
        </w:tc>
      </w:tr>
      <w:tr w14:paraId="6F5E3E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A61C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39427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1316: 2026, Coal briquettes — Specification, First Edition; (10 page(s), in English)</w:t>
            </w:r>
          </w:p>
          <w:p w:rsidR="000C3B6C" w:rsidRPr="000C3B6C" w:rsidP="002F6A28" w14:paraId="65C94B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65B2" w:rsidRPr="00CE6C29" w:rsidP="002F6A28" w14:paraId="7653292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https://members.wto.org/crnattachments/2026/TBT/TZA/26_01070_00_e.pdf</w:t>
              </w:r>
            </w:hyperlink>
          </w:p>
        </w:tc>
      </w:tr>
      <w:tr w14:paraId="0FF632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85B2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292E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coal briquettes intended for household and commercial use.</w:t>
            </w:r>
          </w:p>
        </w:tc>
      </w:tr>
      <w:tr w14:paraId="4F2B4D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E983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36184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14:paraId="2478CABD" w14:textId="77777777" w:rsidTr="007C30C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B4C7F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D3D0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E939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15237, Coal — Determination of total mercury</w:t>
            </w:r>
          </w:p>
          <w:p w:rsidR="00EE3A11" w:rsidRPr="002F6A28" w:rsidP="007F13E8" w14:paraId="565B9F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587, Coal and coke — Determination of chlorine using Eschka mixture</w:t>
            </w:r>
          </w:p>
          <w:p w:rsidR="00EE3A11" w:rsidRPr="002F6A28" w:rsidP="007F13E8" w14:paraId="13F482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20336, Coal and coke — Determination of total sulfur by Coulomb titration method</w:t>
            </w:r>
          </w:p>
          <w:p w:rsidR="00EE3A11" w:rsidRPr="002F6A28" w:rsidP="007F13E8" w14:paraId="263262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1213-2, Coal and coke — Vocabulary — Part 2: Terms relating to sampling, testing and analysis</w:t>
            </w:r>
          </w:p>
          <w:p w:rsidR="00EE3A11" w:rsidRPr="002F6A28" w:rsidP="007F13E8" w14:paraId="75FB4D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562, Hard coal and coke — Determination of volatile matter</w:t>
            </w:r>
          </w:p>
          <w:p w:rsidR="00EE3A11" w:rsidRPr="002F6A28" w:rsidP="007F13E8" w14:paraId="44E4B3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589, Hard coal — Determination of total moisture</w:t>
            </w:r>
          </w:p>
          <w:p w:rsidR="00EE3A11" w:rsidRPr="002F6A28" w:rsidP="007F13E8" w14:paraId="14C608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1171, Coal and coke — Determination of ash</w:t>
            </w:r>
          </w:p>
          <w:p w:rsidR="00EE3A11" w:rsidRPr="002F6A28" w:rsidP="007F13E8" w14:paraId="0C4093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2358:2019, Coal briquettes for domestic use — Specification</w:t>
            </w:r>
          </w:p>
        </w:tc>
      </w:tr>
      <w:tr w14:paraId="23941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90678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85C9B4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3BE38C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8F53B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B2B2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6EDF5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7B86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76E081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DC682B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9080AA" w14:textId="77777777">
            <w:r w:rsidRPr="00CE6C29">
              <w:t>Contact person(s):</w:t>
            </w:r>
          </w:p>
          <w:p w:rsidR="00CE6C29" w:rsidRPr="00CE6C29" w:rsidP="000C3B6C" w14:paraId="39A4D4B9" w14:textId="77777777">
            <w:r w:rsidRPr="00CE6C29">
              <w:t>Ms. Bahati Samillani (NEP officer) and Mr. Clavery Chausi</w:t>
            </w:r>
          </w:p>
          <w:p w:rsidR="00CE6C29" w:rsidRPr="00CE6C29" w:rsidP="000C3B6C" w14:paraId="03818451" w14:textId="77777777">
            <w:r w:rsidRPr="00CE6C29">
              <w:t>Tanzania Bureau of Standards (TBS)</w:t>
            </w:r>
          </w:p>
          <w:p w:rsidR="00CE6C29" w:rsidRPr="00140695" w:rsidP="000C3B6C" w14:paraId="1ABDD95E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Morogoro/Sam Nujoma Road, Ubungo</w:t>
            </w:r>
          </w:p>
          <w:p w:rsidR="00CE6C29" w:rsidRPr="00140695" w:rsidP="000C3B6C" w14:paraId="004898A2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P O Box 9524</w:t>
            </w:r>
          </w:p>
          <w:p w:rsidR="00CE6C29" w:rsidRPr="00140695" w:rsidP="000C3B6C" w14:paraId="7C143C24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Dar Es Salaam</w:t>
            </w:r>
          </w:p>
          <w:p w:rsidR="00CE6C29" w:rsidRPr="00140695" w:rsidP="000C3B6C" w14:paraId="2F542140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>Tel: +(255) 22 2450206</w:t>
            </w:r>
          </w:p>
          <w:p w:rsidR="00CE6C29" w:rsidRPr="00140695" w:rsidP="000C3B6C" w14:paraId="498C52F7" w14:textId="77777777">
            <w:pPr>
              <w:rPr>
                <w:lang w:val="es-ES_tradnl"/>
              </w:rPr>
            </w:pPr>
            <w:r w:rsidRPr="00140695">
              <w:rPr>
                <w:lang w:val="es-ES_tradnl"/>
              </w:rPr>
              <w:t xml:space="preserve">Email: </w:t>
            </w:r>
            <w:hyperlink r:id="rId6" w:history="1">
              <w:r w:rsidRPr="0014069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140695">
              <w:rPr>
                <w:lang w:val="es-ES_tradnl"/>
              </w:rPr>
              <w:t xml:space="preserve">; </w:t>
            </w:r>
            <w:hyperlink r:id="rId10" w:history="1">
              <w:r w:rsidRPr="00140695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2757A8D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22F8F0A6" w14:textId="77777777">
      <w:pPr>
        <w:jc w:val="center"/>
      </w:pPr>
    </w:p>
    <w:sectPr w:rsidSect="007C30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C30CD" w:rsidP="007C30CD" w14:paraId="6C386D68" w14:textId="73C1CD6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C30CD" w:rsidP="007C30CD" w14:paraId="2700654B" w14:textId="38933F4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E7014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30CD" w:rsidRPr="007C30CD" w:rsidP="007C30CD" w14:paraId="295CB3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30CD">
      <w:t>G/TBT/N/BDI/715 • G/TBT/N/KEN/1984 • G/TBT/N/RWA/1353 • G/TBT/N/</w:t>
    </w:r>
    <w:r w:rsidRPr="007C30CD">
      <w:t>TZA</w:t>
    </w:r>
    <w:r w:rsidRPr="007C30CD">
      <w:t>/1499 • G/TBT/N/UGA/2314</w:t>
    </w:r>
  </w:p>
  <w:p w:rsidR="007C30CD" w:rsidRPr="007C30CD" w:rsidP="007C30CD" w14:paraId="07A59D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C30CD" w:rsidRPr="007C30CD" w:rsidP="007C30CD" w14:paraId="6BBF2272" w14:textId="646B68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30CD">
      <w:t xml:space="preserve">- </w:t>
    </w:r>
    <w:r w:rsidRPr="007C30CD">
      <w:fldChar w:fldCharType="begin"/>
    </w:r>
    <w:r w:rsidRPr="007C30CD">
      <w:instrText xml:space="preserve"> PAGE </w:instrText>
    </w:r>
    <w:r w:rsidRPr="007C30CD">
      <w:fldChar w:fldCharType="separate"/>
    </w:r>
    <w:r w:rsidRPr="007C30CD">
      <w:t>2</w:t>
    </w:r>
    <w:r w:rsidRPr="007C30CD">
      <w:fldChar w:fldCharType="end"/>
    </w:r>
    <w:r w:rsidRPr="007C30CD">
      <w:t xml:space="preserve"> -</w:t>
    </w:r>
  </w:p>
  <w:p w:rsidR="009239F7" w:rsidRPr="007C30CD" w:rsidP="007C30CD" w14:paraId="58E03648" w14:textId="669B37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30CD" w:rsidRPr="007C30CD" w:rsidP="007C30CD" w14:paraId="5EF218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30CD">
      <w:t>G/TBT/N/BDI/715 • G/TBT/N/KEN/1984 • G/TBT/N/RWA/1353 • G/TBT/N/</w:t>
    </w:r>
    <w:r w:rsidRPr="007C30CD">
      <w:t>TZA</w:t>
    </w:r>
    <w:r w:rsidRPr="007C30CD">
      <w:t>/1499 • G/TBT/N/UGA/2314</w:t>
    </w:r>
  </w:p>
  <w:p w:rsidR="007C30CD" w:rsidRPr="007C30CD" w:rsidP="007C30CD" w14:paraId="390742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C30CD" w:rsidRPr="007C30CD" w:rsidP="007C30CD" w14:paraId="3514D859" w14:textId="08AB91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30CD">
      <w:t xml:space="preserve">- </w:t>
    </w:r>
    <w:r w:rsidRPr="007C30CD">
      <w:fldChar w:fldCharType="begin"/>
    </w:r>
    <w:r w:rsidRPr="007C30CD">
      <w:instrText xml:space="preserve"> PAGE </w:instrText>
    </w:r>
    <w:r w:rsidRPr="007C30CD">
      <w:fldChar w:fldCharType="separate"/>
    </w:r>
    <w:r w:rsidRPr="007C30CD">
      <w:rPr>
        <w:noProof/>
      </w:rPr>
      <w:t>2</w:t>
    </w:r>
    <w:r w:rsidRPr="007C30CD">
      <w:fldChar w:fldCharType="end"/>
    </w:r>
    <w:r w:rsidRPr="007C30CD">
      <w:t xml:space="preserve"> -</w:t>
    </w:r>
  </w:p>
  <w:p w:rsidR="009239F7" w:rsidRPr="007C30CD" w:rsidP="007C30CD" w14:paraId="33AB0C0D" w14:textId="6CF2AE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5A7B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1893D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EC392F" w14:textId="72BFFFF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8A07B4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462B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100BC7" w14:textId="77777777">
          <w:pPr>
            <w:jc w:val="right"/>
            <w:rPr>
              <w:b/>
              <w:szCs w:val="16"/>
            </w:rPr>
          </w:pPr>
        </w:p>
      </w:tc>
    </w:tr>
    <w:tr w14:paraId="63A25A4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A53B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C30CD" w:rsidP="00B801E9" w14:paraId="6804BF6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G/TBT/N/BDI/715, G/TBT/N/KEN/1984</w:t>
          </w:r>
        </w:p>
        <w:p w:rsidR="007C30CD" w:rsidP="00B801E9" w14:paraId="6EEEA64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G/TBT/N/RWA/1353,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/1499</w:t>
          </w:r>
        </w:p>
        <w:p w:rsidR="009239F7" w:rsidRPr="002F6A28" w:rsidP="00B801E9" w14:paraId="7A211EAA" w14:textId="546D1794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G/TBT/N/UGA/2314</w:t>
          </w:r>
          <w:bookmarkEnd w:id="1"/>
        </w:p>
      </w:tc>
    </w:tr>
    <w:tr w14:paraId="36B1E5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6DBB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CFF33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23 February 2026</w:t>
          </w:r>
          <w:bookmarkEnd w:id="2"/>
          <w:bookmarkEnd w:id="3"/>
        </w:p>
      </w:tc>
    </w:tr>
    <w:tr w14:paraId="75B17E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CD00B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A06E3B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E9251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4C6096" w14:textId="219B1D4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22227F" w14:textId="1C1DFE0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E46F2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116406">
    <w:abstractNumId w:val="9"/>
  </w:num>
  <w:num w:numId="2" w16cid:durableId="1322537324">
    <w:abstractNumId w:val="7"/>
  </w:num>
  <w:num w:numId="3" w16cid:durableId="379013589">
    <w:abstractNumId w:val="6"/>
  </w:num>
  <w:num w:numId="4" w16cid:durableId="1673138311">
    <w:abstractNumId w:val="5"/>
  </w:num>
  <w:num w:numId="5" w16cid:durableId="876041526">
    <w:abstractNumId w:val="4"/>
  </w:num>
  <w:num w:numId="6" w16cid:durableId="2083790304">
    <w:abstractNumId w:val="12"/>
  </w:num>
  <w:num w:numId="7" w16cid:durableId="1957129613">
    <w:abstractNumId w:val="11"/>
  </w:num>
  <w:num w:numId="8" w16cid:durableId="1939438223">
    <w:abstractNumId w:val="10"/>
  </w:num>
  <w:num w:numId="9" w16cid:durableId="793327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022338">
    <w:abstractNumId w:val="13"/>
  </w:num>
  <w:num w:numId="11" w16cid:durableId="1416778100">
    <w:abstractNumId w:val="8"/>
  </w:num>
  <w:num w:numId="12" w16cid:durableId="1949312131">
    <w:abstractNumId w:val="3"/>
  </w:num>
  <w:num w:numId="13" w16cid:durableId="152381194">
    <w:abstractNumId w:val="2"/>
  </w:num>
  <w:num w:numId="14" w16cid:durableId="79761976">
    <w:abstractNumId w:val="1"/>
  </w:num>
  <w:num w:numId="15" w16cid:durableId="532573103">
    <w:abstractNumId w:val="0"/>
  </w:num>
  <w:num w:numId="16" w16cid:durableId="2626881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0695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5053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0F74"/>
    <w:rsid w:val="005E1B46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0CD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65B2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7627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69B7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12B13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E0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6/TBT/TZA/26_0107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0441afa0-6c47-422c-bcf5-0de3389dad8c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BA7C-5BD7-4B01-94D3-F9A666F0392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2026-02-23T10:44:00Z</dcterms:created>
  <dcterms:modified xsi:type="dcterms:W3CDTF">2026-02-23T10:53:00Z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G/TBT/N/BDI/715</vt:lpwstr>
  </property>
  <property fmtid="{D5CDD505-2E9C-101B-9397-08002B2CF9AE}" pid="3" name="Symbol2">
    <vt:lpwstr>G/TBT/N/KEN/1984</vt:lpwstr>
  </property>
  <property fmtid="{D5CDD505-2E9C-101B-9397-08002B2CF9AE}" pid="4" name="Symbol3">
    <vt:lpwstr>G/TBT/N/RWA/1353</vt:lpwstr>
  </property>
  <property fmtid="{D5CDD505-2E9C-101B-9397-08002B2CF9AE}" pid="5" name="Symbol4">
    <vt:lpwstr>G/TBT/N/TZA/1499</vt:lpwstr>
  </property>
  <property fmtid="{D5CDD505-2E9C-101B-9397-08002B2CF9AE}" pid="6" name="Symbol5">
    <vt:lpwstr>G/TBT/N/UGA/2314</vt:lpwstr>
  </property>
  <property fmtid="{D5CDD505-2E9C-101B-9397-08002B2CF9AE}" pid="7" name="TitusGUID">
    <vt:lpwstr>0441afa0-6c47-422c-bcf5-0de3389dad8c</vt:lpwstr>
  </property>
  <property fmtid="{D5CDD505-2E9C-101B-9397-08002B2CF9AE}" pid="8" name="WTOCLASSIFICATION">
    <vt:lpwstr>WTO OFFICIAL</vt:lpwstr>
  </property>
</Properties>
</file>